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96627" w14:textId="471C7518" w:rsidR="003527B7" w:rsidRPr="00E30E1F" w:rsidRDefault="00E30E1F" w:rsidP="00E30E1F">
      <w:pPr>
        <w:rPr>
          <w:sz w:val="20"/>
        </w:rPr>
      </w:pPr>
      <w:bookmarkStart w:id="0" w:name="_GoBack"/>
      <w:bookmarkEnd w:id="0"/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4A3C3241" wp14:editId="1BEC40E5">
            <wp:simplePos x="0" y="0"/>
            <wp:positionH relativeFrom="margin">
              <wp:posOffset>483235</wp:posOffset>
            </wp:positionH>
            <wp:positionV relativeFrom="margin">
              <wp:posOffset>671223</wp:posOffset>
            </wp:positionV>
            <wp:extent cx="5313680" cy="6584315"/>
            <wp:effectExtent l="63500" t="63500" r="45720" b="45085"/>
            <wp:wrapSquare wrapText="bothSides"/>
            <wp:docPr id="5" name="Picture 5" descr="A vintage photo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ureen-Taylor-mom-wedding-photo-After-Placehol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658431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27B7" w:rsidRPr="00E30E1F">
      <w:headerReference w:type="default" r:id="rId7"/>
      <w:type w:val="continuous"/>
      <w:pgSz w:w="11520" w:h="14400"/>
      <w:pgMar w:top="540" w:right="1020" w:bottom="280" w:left="800" w:header="720" w:footer="720" w:gutter="0"/>
      <w:pgBorders w:offsetFrom="page">
        <w:top w:val="thinThickSmallGap" w:sz="18" w:space="10" w:color="231F20"/>
        <w:left w:val="thinThickSmallGap" w:sz="18" w:space="13" w:color="231F20"/>
        <w:bottom w:val="thickThinSmallGap" w:sz="18" w:space="11" w:color="231F20"/>
        <w:right w:val="thickThinSmallGap" w:sz="18" w:space="13" w:color="231F2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46652" w14:textId="77777777" w:rsidR="00DC6366" w:rsidRDefault="00DC6366" w:rsidP="001B05C0">
      <w:r>
        <w:separator/>
      </w:r>
    </w:p>
  </w:endnote>
  <w:endnote w:type="continuationSeparator" w:id="0">
    <w:p w14:paraId="3723F1DB" w14:textId="77777777" w:rsidR="00DC6366" w:rsidRDefault="00DC6366" w:rsidP="001B0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E6FA6" w14:textId="77777777" w:rsidR="00DC6366" w:rsidRDefault="00DC6366" w:rsidP="001B05C0">
      <w:r>
        <w:separator/>
      </w:r>
    </w:p>
  </w:footnote>
  <w:footnote w:type="continuationSeparator" w:id="0">
    <w:p w14:paraId="3BCCE86C" w14:textId="77777777" w:rsidR="00DC6366" w:rsidRDefault="00DC6366" w:rsidP="001B05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C45A2" w14:textId="50FA22F4" w:rsidR="001B05C0" w:rsidRDefault="001B05C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1BD411" wp14:editId="3698D0A1">
          <wp:simplePos x="0" y="0"/>
          <wp:positionH relativeFrom="column">
            <wp:posOffset>-289339</wp:posOffset>
          </wp:positionH>
          <wp:positionV relativeFrom="paragraph">
            <wp:posOffset>-278296</wp:posOffset>
          </wp:positionV>
          <wp:extent cx="6867525" cy="8768186"/>
          <wp:effectExtent l="0" t="0" r="0" b="0"/>
          <wp:wrapNone/>
          <wp:docPr id="1" name="Picture 1" descr="A close up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lentine Background 8x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002" cy="8793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7E5E"/>
    <w:rsid w:val="00060CAD"/>
    <w:rsid w:val="001B05C0"/>
    <w:rsid w:val="001E7E5E"/>
    <w:rsid w:val="0031022A"/>
    <w:rsid w:val="003527B7"/>
    <w:rsid w:val="009A6FF1"/>
    <w:rsid w:val="00A258FC"/>
    <w:rsid w:val="00B225DF"/>
    <w:rsid w:val="00B43E92"/>
    <w:rsid w:val="00B80629"/>
    <w:rsid w:val="00D223AE"/>
    <w:rsid w:val="00DC6366"/>
    <w:rsid w:val="00E30E1F"/>
    <w:rsid w:val="00F05492"/>
    <w:rsid w:val="00F7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839E8C"/>
  <w15:docId w15:val="{31C3B051-C4FF-7A47-8DB3-63D9E75C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B05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05C0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B05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5C0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tdcreative/Library/Group%20Containers/UBF8T346G9.Office/User%20Content.localized/Templates.localized/8x10%20Valentin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8x10 Valentine Template.dotx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Christopher Thompson</dc:creator>
  <cp:lastModifiedBy>Christopher Thompson</cp:lastModifiedBy>
  <cp:revision>5</cp:revision>
  <dcterms:created xsi:type="dcterms:W3CDTF">2019-02-01T01:25:00Z</dcterms:created>
  <dcterms:modified xsi:type="dcterms:W3CDTF">2020-01-24T17:59:00Z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2019-01-31T00:00:00Z</vt:filetime>
  </property>
</Properties>
</file>